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Tr="001632A6">
        <w:trPr>
          <w:trHeight w:hRule="exact" w:val="14400"/>
          <w:jc w:val="center"/>
        </w:trPr>
        <w:tc>
          <w:tcPr>
            <w:tcW w:w="7200" w:type="dxa"/>
          </w:tcPr>
          <w:p w:rsidR="00423F28" w:rsidRDefault="003A4A4A">
            <w:bookmarkStart w:id="0" w:name="_GoBack" w:colFirst="0" w:colLast="0"/>
            <w:r>
              <w:rPr>
                <w:noProof/>
                <w:lang w:eastAsia="en-US"/>
              </w:rPr>
              <w:drawing>
                <wp:inline distT="0" distB="0" distL="0" distR="0" wp14:anchorId="5612E652" wp14:editId="2E1AC629">
                  <wp:extent cx="4572000" cy="21031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A4A" w:rsidRPr="002F3525" w:rsidRDefault="006931BE" w:rsidP="002F3525">
            <w:pPr>
              <w:pStyle w:val="Subtitle"/>
              <w:jc w:val="center"/>
              <w:rPr>
                <w:rFonts w:ascii="Cambria" w:hAnsi="Cambria"/>
                <w:sz w:val="44"/>
                <w:szCs w:val="44"/>
              </w:rPr>
            </w:pPr>
            <w:sdt>
              <w:sdtPr>
                <w:rPr>
                  <w:rFonts w:ascii="Cambria" w:hAnsi="Cambria"/>
                  <w:color w:val="002060"/>
                  <w:sz w:val="44"/>
                  <w:szCs w:val="44"/>
                </w:rPr>
                <w:alias w:val="Enter event date:"/>
                <w:tag w:val="Enter event date:"/>
                <w:id w:val="1308741240"/>
                <w:placeholder>
                  <w:docPart w:val="1DDC752E67AC4C569CA6E55DEB1A3AF7"/>
                </w:placeholder>
                <w15:appearance w15:val="hidden"/>
                <w:text/>
              </w:sdtPr>
              <w:sdtEndPr/>
              <w:sdtContent>
                <w:r w:rsidR="002F3525" w:rsidRPr="002F3525">
                  <w:rPr>
                    <w:rFonts w:ascii="Cambria" w:hAnsi="Cambria"/>
                    <w:color w:val="002060"/>
                    <w:sz w:val="44"/>
                    <w:szCs w:val="44"/>
                  </w:rPr>
                  <w:t>Theresa E. Barreiro</w:t>
                </w:r>
              </w:sdtContent>
            </w:sdt>
          </w:p>
          <w:sdt>
            <w:sdtPr>
              <w:rPr>
                <w:rFonts w:ascii="Cambria" w:hAnsi="Cambria"/>
                <w:color w:val="002060"/>
                <w:sz w:val="40"/>
                <w:szCs w:val="40"/>
              </w:rPr>
              <w:alias w:val="Enter event title:"/>
              <w:tag w:val="Enter event title:"/>
              <w:id w:val="16356312"/>
              <w:placeholder>
                <w:docPart w:val="ADEFB28C601E414386272C9A019F1F40"/>
              </w:placeholder>
              <w15:appearance w15:val="hidden"/>
              <w:text/>
            </w:sdtPr>
            <w:sdtEndPr/>
            <w:sdtContent>
              <w:p w:rsidR="003A4A4A" w:rsidRDefault="002F3525" w:rsidP="002F3525">
                <w:pPr>
                  <w:pStyle w:val="Title"/>
                  <w:jc w:val="center"/>
                </w:pPr>
                <w:r w:rsidRPr="002F3525">
                  <w:rPr>
                    <w:rFonts w:ascii="Cambria" w:hAnsi="Cambria"/>
                    <w:color w:val="002060"/>
                    <w:sz w:val="40"/>
                    <w:szCs w:val="40"/>
                  </w:rPr>
                  <w:t>Kane County Circuit Clerk</w:t>
                </w:r>
              </w:p>
            </w:sdtContent>
          </w:sdt>
          <w:p w:rsidR="002F3525" w:rsidRDefault="002F3525" w:rsidP="002F3525">
            <w:pPr>
              <w:pStyle w:val="Heading1"/>
              <w:jc w:val="center"/>
              <w:rPr>
                <w:rFonts w:ascii="Cambria Math" w:hAnsi="Cambria Math"/>
                <w:b w:val="0"/>
                <w:sz w:val="48"/>
                <w:szCs w:val="48"/>
              </w:rPr>
            </w:pPr>
          </w:p>
          <w:p w:rsidR="00900A00" w:rsidRDefault="002F3525" w:rsidP="002F3525">
            <w:pPr>
              <w:pStyle w:val="Heading1"/>
              <w:jc w:val="center"/>
              <w:rPr>
                <w:rFonts w:ascii="Cambria Math" w:hAnsi="Cambria Math"/>
                <w:sz w:val="72"/>
                <w:szCs w:val="72"/>
              </w:rPr>
            </w:pPr>
            <w:r w:rsidRPr="00B778B0">
              <w:rPr>
                <w:rFonts w:ascii="Cambria Math" w:hAnsi="Cambria Math"/>
                <w:sz w:val="72"/>
                <w:szCs w:val="72"/>
              </w:rPr>
              <w:t>2022 VIRTUAL</w:t>
            </w:r>
          </w:p>
          <w:p w:rsidR="003A4A4A" w:rsidRPr="00B778B0" w:rsidRDefault="00900A00" w:rsidP="002F3525">
            <w:pPr>
              <w:pStyle w:val="Heading1"/>
              <w:jc w:val="center"/>
              <w:rPr>
                <w:rFonts w:ascii="Cambria Math" w:hAnsi="Cambria Math"/>
                <w:sz w:val="72"/>
                <w:szCs w:val="72"/>
              </w:rPr>
            </w:pPr>
            <w:r>
              <w:rPr>
                <w:rFonts w:ascii="Cambria Math" w:hAnsi="Cambria Math"/>
                <w:sz w:val="72"/>
                <w:szCs w:val="72"/>
              </w:rPr>
              <w:t>MARCH 10, 2022</w:t>
            </w:r>
            <w:r w:rsidR="002F3525" w:rsidRPr="00B778B0">
              <w:rPr>
                <w:rFonts w:ascii="Cambria Math" w:hAnsi="Cambria Math"/>
                <w:sz w:val="72"/>
                <w:szCs w:val="72"/>
              </w:rPr>
              <w:t xml:space="preserve"> CAREER FAIR!</w:t>
            </w:r>
          </w:p>
          <w:p w:rsidR="002F3525" w:rsidRPr="002F3525" w:rsidRDefault="002F3525" w:rsidP="002F3525"/>
          <w:p w:rsidR="002F3525" w:rsidRPr="002F3525" w:rsidRDefault="002F3525" w:rsidP="002F3525">
            <w:pPr>
              <w:pStyle w:val="Heading1"/>
              <w:jc w:val="center"/>
              <w:rPr>
                <w:sz w:val="40"/>
                <w:szCs w:val="40"/>
              </w:rPr>
            </w:pPr>
            <w:r w:rsidRPr="002F3525">
              <w:rPr>
                <w:rFonts w:ascii="Cambria Math" w:hAnsi="Cambria Math"/>
                <w:b w:val="0"/>
                <w:sz w:val="40"/>
                <w:szCs w:val="40"/>
              </w:rPr>
              <w:t>Learn all about what the Circuit Clerk’s Office is, Career Opportunities and the Deputy Clerk</w:t>
            </w:r>
            <w:r w:rsidR="00C2790A">
              <w:rPr>
                <w:rFonts w:ascii="Cambria Math" w:hAnsi="Cambria Math"/>
                <w:b w:val="0"/>
                <w:sz w:val="40"/>
                <w:szCs w:val="40"/>
              </w:rPr>
              <w:t>’s</w:t>
            </w:r>
            <w:r w:rsidRPr="002F3525">
              <w:rPr>
                <w:rFonts w:ascii="Cambria Math" w:hAnsi="Cambria Math"/>
                <w:b w:val="0"/>
                <w:sz w:val="40"/>
                <w:szCs w:val="40"/>
              </w:rPr>
              <w:t xml:space="preserve"> Role!</w:t>
            </w:r>
          </w:p>
          <w:p w:rsidR="003A4A4A" w:rsidRPr="00B778B0" w:rsidRDefault="00B778B0" w:rsidP="00C2790A">
            <w:pPr>
              <w:pStyle w:val="Logo"/>
              <w:jc w:val="center"/>
              <w:rPr>
                <w:rFonts w:ascii="Georgia" w:hAnsi="Georgia"/>
                <w:sz w:val="72"/>
                <w:szCs w:val="72"/>
              </w:rPr>
            </w:pPr>
            <w:r w:rsidRPr="00B778B0">
              <w:rPr>
                <w:rFonts w:ascii="Georgia" w:hAnsi="Georgia"/>
                <w:sz w:val="72"/>
                <w:szCs w:val="72"/>
              </w:rPr>
              <w:t>JUMP START YOUR FUTURE CAREE</w:t>
            </w:r>
            <w:r w:rsidR="003156C8">
              <w:rPr>
                <w:rFonts w:ascii="Georgia" w:hAnsi="Georgia"/>
                <w:sz w:val="72"/>
                <w:szCs w:val="72"/>
              </w:rPr>
              <w:t>R</w: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:rsidR="00236FEA" w:rsidRPr="0002730F" w:rsidRDefault="00900A00" w:rsidP="00236FEA">
                  <w:pPr>
                    <w:pStyle w:val="Heading2"/>
                    <w:rPr>
                      <w:b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0" allowOverlap="1">
                        <wp:simplePos x="0" y="0"/>
                        <wp:positionH relativeFrom="margin">
                          <wp:posOffset>-4792980</wp:posOffset>
                        </wp:positionH>
                        <wp:positionV relativeFrom="margin">
                          <wp:posOffset>1313815</wp:posOffset>
                        </wp:positionV>
                        <wp:extent cx="6856095" cy="7134225"/>
                        <wp:effectExtent l="0" t="0" r="0" b="0"/>
                        <wp:wrapNone/>
                        <wp:docPr id="3" name="Picture 3" descr="C:\Users\CICKS2\Pictures\Circuit Clerk Pictures\judicialSeal-removebg-preview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rdPictureWatermark518765658" descr="C:\Users\CICKS2\Pictures\Circuit Clerk Pictures\judicialSeal-removebg-preview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6095" cy="7134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rFonts w:ascii="Garamond" w:hAnsi="Garamond"/>
                        <w:b/>
                        <w:sz w:val="36"/>
                        <w:szCs w:val="36"/>
                      </w:rPr>
                      <w:alias w:val="Enter Heading 2:"/>
                      <w:tag w:val="Enter Heading 2:"/>
                      <w:id w:val="2068918032"/>
                      <w:placeholder>
                        <w:docPart w:val="297A9C1D17834FB192F33ACF0939B54C"/>
                      </w:placeholder>
                      <w15:appearance w15:val="hidden"/>
                      <w:text/>
                    </w:sdtPr>
                    <w:sdtEndPr/>
                    <w:sdtContent>
                      <w:r w:rsidR="007F2C83" w:rsidRPr="0002730F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                                         </w:t>
                      </w:r>
                      <w:r w:rsidR="00B778B0" w:rsidRPr="0002730F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EVENT DATE:             THURSDAY           MARCH 10, 2022</w:t>
                      </w:r>
                    </w:sdtContent>
                  </w:sdt>
                </w:p>
                <w:sdt>
                  <w:sdtPr>
                    <w:rPr>
                      <w:b/>
                    </w:rPr>
                    <w:alias w:val="Dividing line graphic:"/>
                    <w:tag w:val="Dividing line graphic:"/>
                    <w:id w:val="-279119489"/>
                    <w:placeholder>
                      <w:docPart w:val="6ADA65D6637042C1A65B2CA8CFCFEDB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900A00" w:rsidRDefault="00236FEA" w:rsidP="00236FEA">
                      <w:pPr>
                        <w:pStyle w:val="Line"/>
                        <w:rPr>
                          <w:b/>
                        </w:rPr>
                      </w:pPr>
                      <w:r w:rsidRPr="00900A00">
                        <w:rPr>
                          <w:b/>
                        </w:rPr>
                        <w:t>____</w:t>
                      </w:r>
                    </w:p>
                  </w:sdtContent>
                </w:sdt>
                <w:p w:rsidR="00236FEA" w:rsidRPr="00900A00" w:rsidRDefault="006931BE" w:rsidP="00B778B0">
                  <w:pPr>
                    <w:pStyle w:val="Heading2"/>
                    <w:rPr>
                      <w:b/>
                    </w:rPr>
                  </w:pPr>
                  <w:sdt>
                    <w:sdtPr>
                      <w:rPr>
                        <w:rFonts w:ascii="Garamond" w:hAnsi="Garamond"/>
                        <w:b/>
                        <w:sz w:val="36"/>
                        <w:szCs w:val="36"/>
                      </w:rPr>
                      <w:alias w:val="Enter Heading 2:"/>
                      <w:tag w:val="Enter Heading 2:"/>
                      <w:id w:val="-619531705"/>
                      <w:placeholder>
                        <w:docPart w:val="8BEC4BAC6F344E5A8A7D411E2ED5CFC2"/>
                      </w:placeholder>
                      <w15:appearance w15:val="hidden"/>
                      <w:text/>
                    </w:sdtPr>
                    <w:sdtEndPr/>
                    <w:sdtContent>
                      <w:r w:rsidR="00B778B0" w:rsidRPr="00900A00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JOIN US ON ZOOM  </w:t>
                      </w:r>
                    </w:sdtContent>
                  </w:sdt>
                </w:p>
                <w:sdt>
                  <w:sdtPr>
                    <w:rPr>
                      <w:b/>
                    </w:rPr>
                    <w:alias w:val="Dividing line graphic:"/>
                    <w:tag w:val="Dividing line graphic:"/>
                    <w:id w:val="576019419"/>
                    <w:placeholder>
                      <w:docPart w:val="AF920C359A4B495B8D4F30CD5B0B54F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900A00" w:rsidRDefault="00236FEA" w:rsidP="00236FEA">
                      <w:pPr>
                        <w:pStyle w:val="Line"/>
                        <w:rPr>
                          <w:b/>
                        </w:rPr>
                      </w:pPr>
                      <w:r w:rsidRPr="00900A00">
                        <w:rPr>
                          <w:b/>
                        </w:rPr>
                        <w:t>____</w:t>
                      </w:r>
                    </w:p>
                  </w:sdtContent>
                </w:sdt>
                <w:p w:rsidR="00C04D80" w:rsidRDefault="005C36F2" w:rsidP="005C36F2">
                  <w:pPr>
                    <w:pStyle w:val="Heading2"/>
                    <w:rPr>
                      <w:rFonts w:ascii="Garamond" w:hAnsi="Garamond"/>
                      <w:b/>
                      <w:sz w:val="25"/>
                      <w:szCs w:val="25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502920</wp:posOffset>
                        </wp:positionH>
                        <wp:positionV relativeFrom="page">
                          <wp:posOffset>3676650</wp:posOffset>
                        </wp:positionV>
                        <wp:extent cx="901700" cy="828675"/>
                        <wp:effectExtent l="0" t="0" r="0" b="9525"/>
                        <wp:wrapNone/>
                        <wp:docPr id="5" name="Picture 5" descr="cid:image001.jpg@01D7311D.6B64F4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id:image001.jpg@01D7311D.6B64F4F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17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A6318" w:rsidRPr="00642BED">
                    <w:rPr>
                      <w:rFonts w:ascii="Garamond" w:hAnsi="Garamond"/>
                      <w:b/>
                      <w:sz w:val="25"/>
                      <w:szCs w:val="25"/>
                    </w:rPr>
                    <w:t xml:space="preserve">SCAN QR CODE BELOW TO SELECT </w:t>
                  </w:r>
                  <w:r w:rsidR="00642BED" w:rsidRPr="00642BED">
                    <w:rPr>
                      <w:rFonts w:ascii="Garamond" w:hAnsi="Garamond"/>
                      <w:b/>
                      <w:sz w:val="25"/>
                      <w:szCs w:val="25"/>
                    </w:rPr>
                    <w:t>TIMES</w:t>
                  </w:r>
                </w:p>
                <w:sdt>
                  <w:sdtPr>
                    <w:rPr>
                      <w:b/>
                    </w:rPr>
                    <w:alias w:val="Dividing line graphic:"/>
                    <w:tag w:val="Dividing line graphic:"/>
                    <w:id w:val="199366239"/>
                    <w:placeholder>
                      <w:docPart w:val="B4B31350006342A2AF279013229587B8"/>
                    </w:placeholder>
                    <w:temporary/>
                    <w:showingPlcHdr/>
                  </w:sdtPr>
                  <w:sdtEndPr/>
                  <w:sdtContent>
                    <w:p w:rsidR="005C36F2" w:rsidRDefault="005C36F2" w:rsidP="005C36F2">
                      <w:pPr>
                        <w:pStyle w:val="Li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</w:t>
                      </w:r>
                    </w:p>
                  </w:sdtContent>
                </w:sdt>
                <w:p w:rsidR="005C36F2" w:rsidRPr="005C36F2" w:rsidRDefault="005C36F2" w:rsidP="005C36F2">
                  <w:pPr>
                    <w:pStyle w:val="Line"/>
                    <w:jc w:val="both"/>
                  </w:pPr>
                </w:p>
                <w:p w:rsidR="005C36F2" w:rsidRDefault="005C36F2" w:rsidP="0002730F">
                  <w:pPr>
                    <w:pStyle w:val="Heading2"/>
                    <w:rPr>
                      <w:rFonts w:ascii="Georgia" w:hAnsi="Georgia"/>
                      <w:b/>
                      <w:sz w:val="26"/>
                      <w:szCs w:val="26"/>
                    </w:rPr>
                  </w:pPr>
                </w:p>
                <w:p w:rsidR="005C36F2" w:rsidRDefault="005C36F2" w:rsidP="0002730F">
                  <w:pPr>
                    <w:pStyle w:val="Heading2"/>
                    <w:rPr>
                      <w:rFonts w:ascii="Georgia" w:hAnsi="Georgia"/>
                      <w:b/>
                      <w:sz w:val="26"/>
                      <w:szCs w:val="26"/>
                    </w:rPr>
                  </w:pPr>
                </w:p>
                <w:p w:rsidR="00900A00" w:rsidRPr="0002730F" w:rsidRDefault="00C04D80" w:rsidP="0002730F">
                  <w:pPr>
                    <w:pStyle w:val="Heading2"/>
                    <w:rPr>
                      <w:rFonts w:ascii="Georgia" w:hAnsi="Georgia"/>
                      <w:b/>
                      <w:sz w:val="26"/>
                      <w:szCs w:val="26"/>
                    </w:rPr>
                  </w:pPr>
                  <w:r w:rsidRPr="0002730F">
                    <w:rPr>
                      <w:rFonts w:ascii="Georgia" w:hAnsi="Georgia"/>
                      <w:b/>
                      <w:sz w:val="26"/>
                      <w:szCs w:val="26"/>
                    </w:rPr>
                    <w:t>All of our positions are</w:t>
                  </w:r>
                  <w:r w:rsidR="00900A00" w:rsidRPr="0002730F">
                    <w:rPr>
                      <w:rFonts w:ascii="Georgia" w:hAnsi="Georgia"/>
                      <w:b/>
                      <w:sz w:val="26"/>
                      <w:szCs w:val="26"/>
                    </w:rPr>
                    <w:t xml:space="preserve"> </w:t>
                  </w:r>
                  <w:r w:rsidR="0002730F" w:rsidRPr="0002730F">
                    <w:rPr>
                      <w:rFonts w:ascii="Georgia" w:hAnsi="Georgia"/>
                      <w:b/>
                      <w:sz w:val="26"/>
                      <w:szCs w:val="26"/>
                    </w:rPr>
                    <w:t>1st shift</w:t>
                  </w:r>
                  <w:r w:rsidR="0002730F">
                    <w:rPr>
                      <w:rFonts w:ascii="Georgia" w:hAnsi="Georgia"/>
                      <w:b/>
                      <w:sz w:val="26"/>
                      <w:szCs w:val="26"/>
                    </w:rPr>
                    <w:t xml:space="preserve">                </w:t>
                  </w:r>
                  <w:r w:rsidRPr="0002730F">
                    <w:rPr>
                      <w:rFonts w:ascii="Georgia" w:hAnsi="Georgia"/>
                      <w:b/>
                      <w:sz w:val="26"/>
                      <w:szCs w:val="26"/>
                    </w:rPr>
                    <w:t>No Weekends</w:t>
                  </w:r>
                </w:p>
                <w:p w:rsidR="00900A00" w:rsidRPr="0002730F" w:rsidRDefault="00900A00" w:rsidP="0002730F">
                  <w:pPr>
                    <w:pStyle w:val="Heading2"/>
                    <w:rPr>
                      <w:rFonts w:ascii="Georgia" w:hAnsi="Georgia"/>
                      <w:sz w:val="26"/>
                      <w:szCs w:val="26"/>
                    </w:rPr>
                  </w:pPr>
                </w:p>
                <w:p w:rsidR="00116CA7" w:rsidRDefault="00900A00" w:rsidP="0002730F">
                  <w:pPr>
                    <w:pStyle w:val="Heading2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02730F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Medical/Dental/Vision </w:t>
                  </w:r>
                  <w:r w:rsidR="00116CA7">
                    <w:rPr>
                      <w:rFonts w:ascii="Georgia" w:hAnsi="Georgia"/>
                      <w:b/>
                      <w:sz w:val="24"/>
                      <w:szCs w:val="24"/>
                    </w:rPr>
                    <w:t>Insurance,</w:t>
                  </w:r>
                  <w:r w:rsidR="00116CA7" w:rsidRPr="0002730F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</w:t>
                  </w:r>
                  <w:r w:rsidR="00116CA7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900A00" w:rsidRPr="0002730F" w:rsidRDefault="00116CA7" w:rsidP="0002730F">
                  <w:pPr>
                    <w:pStyle w:val="Heading2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sz w:val="24"/>
                      <w:szCs w:val="24"/>
                    </w:rPr>
                    <w:t>P</w:t>
                  </w:r>
                  <w:r w:rsidR="0002730F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aid Holidays,                      </w:t>
                  </w:r>
                  <w:r w:rsidR="0002730F" w:rsidRPr="0002730F">
                    <w:rPr>
                      <w:rFonts w:ascii="Georgia" w:hAnsi="Georgia"/>
                      <w:b/>
                      <w:sz w:val="24"/>
                      <w:szCs w:val="24"/>
                    </w:rPr>
                    <w:t xml:space="preserve"> </w:t>
                  </w:r>
                  <w:r w:rsidR="00900A00" w:rsidRPr="0002730F">
                    <w:rPr>
                      <w:rFonts w:ascii="Georgia" w:hAnsi="Georgia"/>
                      <w:b/>
                      <w:sz w:val="24"/>
                      <w:szCs w:val="24"/>
                    </w:rPr>
                    <w:t>Paid Vacatio</w:t>
                  </w:r>
                  <w:r w:rsidR="0002730F" w:rsidRPr="0002730F">
                    <w:rPr>
                      <w:rFonts w:ascii="Georgia" w:hAnsi="Georgia"/>
                      <w:b/>
                      <w:sz w:val="24"/>
                      <w:szCs w:val="24"/>
                    </w:rPr>
                    <w:t>n and IMRF Retirement benefits.</w:t>
                  </w:r>
                </w:p>
                <w:p w:rsidR="00900A00" w:rsidRPr="00900A00" w:rsidRDefault="009148DA" w:rsidP="004B306A">
                  <w:pPr>
                    <w:pStyle w:val="Heading2"/>
                    <w:jc w:val="left"/>
                  </w:pPr>
                  <w:r>
                    <w:rPr>
                      <w:rFonts w:ascii="Garamond" w:hAnsi="Garamond"/>
                      <w:b/>
                      <w:sz w:val="24"/>
                      <w:szCs w:val="24"/>
                    </w:rPr>
                    <w:t xml:space="preserve">                         </w:t>
                  </w:r>
                  <w:r w:rsidR="004B306A">
                    <w:rPr>
                      <w:rFonts w:ascii="Garamond" w:hAnsi="Garamond"/>
                      <w:b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236FEA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:rsidR="00236FEA" w:rsidRDefault="00C2790A" w:rsidP="00C2790A">
                  <w:pPr>
                    <w:pStyle w:val="Date"/>
                    <w:spacing w:before="0"/>
                  </w:pPr>
                  <w:r>
                    <w:t xml:space="preserve">Theresa E. Barreiro </w:t>
                  </w:r>
                </w:p>
                <w:p w:rsidR="00C2790A" w:rsidRPr="00C2790A" w:rsidRDefault="00C2790A" w:rsidP="00C2790A">
                  <w:pPr>
                    <w:pStyle w:val="Date"/>
                    <w:spacing w:before="0"/>
                    <w:rPr>
                      <w:sz w:val="22"/>
                      <w:szCs w:val="22"/>
                    </w:rPr>
                  </w:pPr>
                  <w:r>
                    <w:t xml:space="preserve">Kane County Circuit Clerk </w:t>
                  </w:r>
                  <w:r w:rsidRPr="00C2790A">
                    <w:rPr>
                      <w:sz w:val="22"/>
                      <w:szCs w:val="22"/>
                    </w:rPr>
                    <w:t>540 S. Randall Road</w:t>
                  </w:r>
                </w:p>
                <w:p w:rsidR="00C2790A" w:rsidRDefault="00C2790A" w:rsidP="00C2790A">
                  <w:pPr>
                    <w:pStyle w:val="Date"/>
                    <w:spacing w:before="0"/>
                    <w:rPr>
                      <w:sz w:val="22"/>
                      <w:szCs w:val="22"/>
                    </w:rPr>
                  </w:pPr>
                  <w:r w:rsidRPr="00C2790A">
                    <w:rPr>
                      <w:sz w:val="22"/>
                      <w:szCs w:val="22"/>
                    </w:rPr>
                    <w:t xml:space="preserve">St. Charles, IL 60174    </w:t>
                  </w:r>
                  <w:r>
                    <w:rPr>
                      <w:sz w:val="22"/>
                      <w:szCs w:val="22"/>
                    </w:rPr>
                    <w:t xml:space="preserve">    </w:t>
                  </w:r>
                  <w:r w:rsidRPr="00C2790A">
                    <w:rPr>
                      <w:sz w:val="22"/>
                      <w:szCs w:val="22"/>
                    </w:rPr>
                    <w:t xml:space="preserve"> 630-232-3413</w:t>
                  </w:r>
                </w:p>
                <w:p w:rsidR="00CB575A" w:rsidRDefault="00CB575A" w:rsidP="00C2790A">
                  <w:pPr>
                    <w:pStyle w:val="Date"/>
                    <w:spacing w:before="0"/>
                    <w:rPr>
                      <w:sz w:val="22"/>
                      <w:szCs w:val="22"/>
                    </w:rPr>
                  </w:pPr>
                </w:p>
                <w:p w:rsidR="00C2790A" w:rsidRDefault="00CB575A" w:rsidP="00C2790A">
                  <w:pPr>
                    <w:pStyle w:val="Date"/>
                    <w:spacing w:before="0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eastAsia="en-US"/>
                    </w:rPr>
                    <w:drawing>
                      <wp:inline distT="0" distB="0" distL="0" distR="0" wp14:anchorId="03F6A9B9" wp14:editId="28D9D608">
                        <wp:extent cx="436136" cy="545465"/>
                        <wp:effectExtent l="0" t="0" r="2540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rreiro_2020-2024-removebg-preview (1)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H="1" flipV="1">
                                  <a:off x="0" y="0"/>
                                  <a:ext cx="468375" cy="58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0A" w:rsidRDefault="00C2790A" w:rsidP="00C2790A">
                  <w:pPr>
                    <w:pStyle w:val="Date"/>
                    <w:spacing w:before="0"/>
                  </w:pPr>
                </w:p>
                <w:p w:rsidR="00C2790A" w:rsidRDefault="00C2790A" w:rsidP="00C2790A">
                  <w:pPr>
                    <w:pStyle w:val="Date"/>
                    <w:spacing w:before="0"/>
                  </w:pPr>
                  <w:r>
                    <w:t>www.cic.co.kane.il.us</w:t>
                  </w:r>
                </w:p>
              </w:tc>
            </w:tr>
          </w:tbl>
          <w:p w:rsidR="00423F28" w:rsidRDefault="00423F28" w:rsidP="00236FEA"/>
        </w:tc>
      </w:tr>
      <w:bookmarkEnd w:id="0"/>
    </w:tbl>
    <w:p w:rsidR="00DD2A04" w:rsidRDefault="00DD2A04" w:rsidP="003C641C">
      <w:pPr>
        <w:pStyle w:val="NoSpacing"/>
      </w:pPr>
    </w:p>
    <w:sectPr w:rsidR="00DD2A04">
      <w:headerReference w:type="even" r:id="rId12"/>
      <w:headerReference w:type="first" r:id="rId13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1BE" w:rsidRDefault="006931BE" w:rsidP="00AB6948">
      <w:pPr>
        <w:spacing w:after="0" w:line="240" w:lineRule="auto"/>
      </w:pPr>
      <w:r>
        <w:separator/>
      </w:r>
    </w:p>
  </w:endnote>
  <w:endnote w:type="continuationSeparator" w:id="0">
    <w:p w:rsidR="006931BE" w:rsidRDefault="006931BE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1BE" w:rsidRDefault="006931BE" w:rsidP="00AB6948">
      <w:pPr>
        <w:spacing w:after="0" w:line="240" w:lineRule="auto"/>
      </w:pPr>
      <w:r>
        <w:separator/>
      </w:r>
    </w:p>
  </w:footnote>
  <w:footnote w:type="continuationSeparator" w:id="0">
    <w:p w:rsidR="006931BE" w:rsidRDefault="006931BE" w:rsidP="00A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41C" w:rsidRDefault="006931BE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765657" o:spid="_x0000_s2062" type="#_x0000_t75" style="position:absolute;margin-left:0;margin-top:0;width:539.85pt;height:541pt;z-index:-251657216;mso-position-horizontal:center;mso-position-horizontal-relative:margin;mso-position-vertical:center;mso-position-vertical-relative:margin" o:allowincell="f">
          <v:imagedata r:id="rId1" o:title="judicialSeal-removebg-preview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41C" w:rsidRDefault="006931BE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765656" o:spid="_x0000_s2061" type="#_x0000_t75" style="position:absolute;margin-left:0;margin-top:0;width:539.85pt;height:541pt;z-index:-251658240;mso-position-horizontal:center;mso-position-horizontal-relative:margin;mso-position-vertical:center;mso-position-vertical-relative:margin" o:allowincell="f">
          <v:imagedata r:id="rId1" o:title="judicialSeal-removebg-preview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8F"/>
    <w:rsid w:val="000164F2"/>
    <w:rsid w:val="0002730F"/>
    <w:rsid w:val="00044307"/>
    <w:rsid w:val="00054D84"/>
    <w:rsid w:val="00067228"/>
    <w:rsid w:val="00116CA7"/>
    <w:rsid w:val="00144B8F"/>
    <w:rsid w:val="001716CD"/>
    <w:rsid w:val="00172132"/>
    <w:rsid w:val="00190F23"/>
    <w:rsid w:val="00194E9C"/>
    <w:rsid w:val="001C290A"/>
    <w:rsid w:val="001D3B47"/>
    <w:rsid w:val="00214688"/>
    <w:rsid w:val="00236FEA"/>
    <w:rsid w:val="0027400C"/>
    <w:rsid w:val="002A0BAC"/>
    <w:rsid w:val="002C65CB"/>
    <w:rsid w:val="002D469D"/>
    <w:rsid w:val="002F3525"/>
    <w:rsid w:val="003156C8"/>
    <w:rsid w:val="003A4A4A"/>
    <w:rsid w:val="003C641C"/>
    <w:rsid w:val="003F29C3"/>
    <w:rsid w:val="003F4359"/>
    <w:rsid w:val="00423F28"/>
    <w:rsid w:val="00425C2B"/>
    <w:rsid w:val="004A1A52"/>
    <w:rsid w:val="004A6318"/>
    <w:rsid w:val="004B306A"/>
    <w:rsid w:val="004B6545"/>
    <w:rsid w:val="004C43EE"/>
    <w:rsid w:val="004D5E9F"/>
    <w:rsid w:val="004F6F02"/>
    <w:rsid w:val="00556B0C"/>
    <w:rsid w:val="005927AD"/>
    <w:rsid w:val="005C36F2"/>
    <w:rsid w:val="005C6A08"/>
    <w:rsid w:val="005C7D87"/>
    <w:rsid w:val="00627140"/>
    <w:rsid w:val="00642BED"/>
    <w:rsid w:val="00655EA2"/>
    <w:rsid w:val="006931BE"/>
    <w:rsid w:val="00767651"/>
    <w:rsid w:val="007716AB"/>
    <w:rsid w:val="007E4871"/>
    <w:rsid w:val="007E4C8C"/>
    <w:rsid w:val="007F2C83"/>
    <w:rsid w:val="007F3F1B"/>
    <w:rsid w:val="00804979"/>
    <w:rsid w:val="008458BC"/>
    <w:rsid w:val="008F5234"/>
    <w:rsid w:val="00900A00"/>
    <w:rsid w:val="009148DA"/>
    <w:rsid w:val="00944ABB"/>
    <w:rsid w:val="009D3491"/>
    <w:rsid w:val="00A07FA0"/>
    <w:rsid w:val="00AA4B20"/>
    <w:rsid w:val="00AB6948"/>
    <w:rsid w:val="00AC4416"/>
    <w:rsid w:val="00AD7965"/>
    <w:rsid w:val="00B220A3"/>
    <w:rsid w:val="00B2335D"/>
    <w:rsid w:val="00B52ABE"/>
    <w:rsid w:val="00B7244F"/>
    <w:rsid w:val="00B778B0"/>
    <w:rsid w:val="00BB702B"/>
    <w:rsid w:val="00C04D80"/>
    <w:rsid w:val="00C175B1"/>
    <w:rsid w:val="00C23D95"/>
    <w:rsid w:val="00C2790A"/>
    <w:rsid w:val="00C87D9E"/>
    <w:rsid w:val="00CB26AC"/>
    <w:rsid w:val="00CB575A"/>
    <w:rsid w:val="00D10E8F"/>
    <w:rsid w:val="00D409B4"/>
    <w:rsid w:val="00D653B2"/>
    <w:rsid w:val="00D87267"/>
    <w:rsid w:val="00DD2A04"/>
    <w:rsid w:val="00E85A56"/>
    <w:rsid w:val="00EA5C72"/>
    <w:rsid w:val="00EE467B"/>
    <w:rsid w:val="00F1347B"/>
    <w:rsid w:val="00FB5AE8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5:chartTrackingRefBased/>
  <w15:docId w15:val="{1925B0E5-AD71-4A27-B425-D4F18558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cid:image002.jpg@01D82A53.152ECB30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cmmv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DC752E67AC4C569CA6E55DEB1A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491C2-885D-453C-8D2D-B866171A81B7}"/>
      </w:docPartPr>
      <w:docPartBody>
        <w:p w:rsidR="00A97BAB" w:rsidRDefault="00EC29F1">
          <w:pPr>
            <w:pStyle w:val="1DDC752E67AC4C569CA6E55DEB1A3AF7"/>
          </w:pPr>
          <w:r>
            <w:t>Event Date</w:t>
          </w:r>
        </w:p>
      </w:docPartBody>
    </w:docPart>
    <w:docPart>
      <w:docPartPr>
        <w:name w:val="ADEFB28C601E414386272C9A019F1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54D1-11F0-4FE7-9EAA-71ABD382BDCA}"/>
      </w:docPartPr>
      <w:docPartBody>
        <w:p w:rsidR="00A97BAB" w:rsidRDefault="00EC29F1">
          <w:pPr>
            <w:pStyle w:val="ADEFB28C601E414386272C9A019F1F40"/>
          </w:pPr>
          <w:r>
            <w:t>Event Title, Up to Two Lines</w:t>
          </w:r>
        </w:p>
      </w:docPartBody>
    </w:docPart>
    <w:docPart>
      <w:docPartPr>
        <w:name w:val="297A9C1D17834FB192F33ACF0939B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61161-13C5-4A83-A21B-2E6A1AEC11EF}"/>
      </w:docPartPr>
      <w:docPartBody>
        <w:p w:rsidR="00A97BAB" w:rsidRDefault="00EC29F1">
          <w:pPr>
            <w:pStyle w:val="297A9C1D17834FB192F33ACF0939B54C"/>
          </w:pPr>
          <w:r>
            <w:t>Add Key Info About Your Event Here!</w:t>
          </w:r>
        </w:p>
      </w:docPartBody>
    </w:docPart>
    <w:docPart>
      <w:docPartPr>
        <w:name w:val="6ADA65D6637042C1A65B2CA8CFCFE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54FD3-D8D3-4CC2-B81B-6A6055B73802}"/>
      </w:docPartPr>
      <w:docPartBody>
        <w:p w:rsidR="00A97BAB" w:rsidRDefault="00EC29F1">
          <w:pPr>
            <w:pStyle w:val="6ADA65D6637042C1A65B2CA8CFCFEDB1"/>
          </w:pPr>
          <w:r>
            <w:t>____</w:t>
          </w:r>
        </w:p>
      </w:docPartBody>
    </w:docPart>
    <w:docPart>
      <w:docPartPr>
        <w:name w:val="8BEC4BAC6F344E5A8A7D411E2ED5C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C2AE-2B8B-4613-9056-8C7CB04DA97D}"/>
      </w:docPartPr>
      <w:docPartBody>
        <w:p w:rsidR="00A97BAB" w:rsidRDefault="00EC29F1">
          <w:pPr>
            <w:pStyle w:val="8BEC4BAC6F344E5A8A7D411E2ED5CFC2"/>
          </w:pPr>
          <w:r>
            <w:t>Don’t Be Shy—Tell Them Why They Can’t Miss This Event!</w:t>
          </w:r>
        </w:p>
      </w:docPartBody>
    </w:docPart>
    <w:docPart>
      <w:docPartPr>
        <w:name w:val="AF920C359A4B495B8D4F30CD5B0B5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3C4FE-57F6-4D92-B877-758AEF3DD856}"/>
      </w:docPartPr>
      <w:docPartBody>
        <w:p w:rsidR="00A97BAB" w:rsidRDefault="00EC29F1">
          <w:pPr>
            <w:pStyle w:val="AF920C359A4B495B8D4F30CD5B0B54F1"/>
          </w:pPr>
          <w:r w:rsidRPr="00655EA2">
            <w:t>____</w:t>
          </w:r>
        </w:p>
      </w:docPartBody>
    </w:docPart>
    <w:docPart>
      <w:docPartPr>
        <w:name w:val="B4B31350006342A2AF27901322958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2E14B-78E3-4439-9C12-CAB439D36833}"/>
      </w:docPartPr>
      <w:docPartBody>
        <w:p w:rsidR="00115B0B" w:rsidRDefault="004E1FD9" w:rsidP="004E1FD9">
          <w:pPr>
            <w:pStyle w:val="B4B31350006342A2AF279013229587B8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9F1"/>
    <w:rsid w:val="0000387A"/>
    <w:rsid w:val="000637FE"/>
    <w:rsid w:val="00115B0B"/>
    <w:rsid w:val="00167B33"/>
    <w:rsid w:val="00484613"/>
    <w:rsid w:val="004A2B21"/>
    <w:rsid w:val="004E1FD9"/>
    <w:rsid w:val="00566FAB"/>
    <w:rsid w:val="00571AFA"/>
    <w:rsid w:val="00A4353F"/>
    <w:rsid w:val="00A97BAB"/>
    <w:rsid w:val="00AC1A89"/>
    <w:rsid w:val="00BF2C2C"/>
    <w:rsid w:val="00EC29F1"/>
    <w:rsid w:val="00F8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DDC752E67AC4C569CA6E55DEB1A3AF7">
    <w:name w:val="1DDC752E67AC4C569CA6E55DEB1A3AF7"/>
  </w:style>
  <w:style w:type="paragraph" w:customStyle="1" w:styleId="ADEFB28C601E414386272C9A019F1F40">
    <w:name w:val="ADEFB28C601E414386272C9A019F1F40"/>
  </w:style>
  <w:style w:type="paragraph" w:customStyle="1" w:styleId="0FE585152E6F4AFD82DAB94F1ABCD74B">
    <w:name w:val="0FE585152E6F4AFD82DAB94F1ABCD74B"/>
  </w:style>
  <w:style w:type="paragraph" w:customStyle="1" w:styleId="E673A4FFB24A426788A4216C00A37550">
    <w:name w:val="E673A4FFB24A426788A4216C00A37550"/>
  </w:style>
  <w:style w:type="paragraph" w:customStyle="1" w:styleId="0F31B2ED83294AA5A04A3D4914F34063">
    <w:name w:val="0F31B2ED83294AA5A04A3D4914F34063"/>
  </w:style>
  <w:style w:type="paragraph" w:customStyle="1" w:styleId="297A9C1D17834FB192F33ACF0939B54C">
    <w:name w:val="297A9C1D17834FB192F33ACF0939B54C"/>
  </w:style>
  <w:style w:type="paragraph" w:customStyle="1" w:styleId="6ADA65D6637042C1A65B2CA8CFCFEDB1">
    <w:name w:val="6ADA65D6637042C1A65B2CA8CFCFEDB1"/>
  </w:style>
  <w:style w:type="paragraph" w:customStyle="1" w:styleId="8BEC4BAC6F344E5A8A7D411E2ED5CFC2">
    <w:name w:val="8BEC4BAC6F344E5A8A7D411E2ED5CFC2"/>
  </w:style>
  <w:style w:type="paragraph" w:customStyle="1" w:styleId="AF920C359A4B495B8D4F30CD5B0B54F1">
    <w:name w:val="AF920C359A4B495B8D4F30CD5B0B54F1"/>
  </w:style>
  <w:style w:type="paragraph" w:customStyle="1" w:styleId="E01D44770E304DF79A8C13446177107D">
    <w:name w:val="E01D44770E304DF79A8C13446177107D"/>
  </w:style>
  <w:style w:type="paragraph" w:customStyle="1" w:styleId="A0B82BB71C304B45B7DD827E64B61213">
    <w:name w:val="A0B82BB71C304B45B7DD827E64B61213"/>
  </w:style>
  <w:style w:type="paragraph" w:customStyle="1" w:styleId="0B634DF236AE49FEACA33C43E1AABBB4">
    <w:name w:val="0B634DF236AE49FEACA33C43E1AABBB4"/>
  </w:style>
  <w:style w:type="paragraph" w:customStyle="1" w:styleId="4380CF197F044752AD0DD6B64C5DC509">
    <w:name w:val="4380CF197F044752AD0DD6B64C5DC509"/>
  </w:style>
  <w:style w:type="paragraph" w:customStyle="1" w:styleId="3F2C7496ACAB4AF4902139B78C7AE010">
    <w:name w:val="3F2C7496ACAB4AF4902139B78C7AE010"/>
  </w:style>
  <w:style w:type="paragraph" w:customStyle="1" w:styleId="6CE6691B26594542B368A915E987A396">
    <w:name w:val="6CE6691B26594542B368A915E987A396"/>
  </w:style>
  <w:style w:type="paragraph" w:customStyle="1" w:styleId="40DDCEE31DF44EC381F42C6DE6886B92">
    <w:name w:val="40DDCEE31DF44EC381F42C6DE6886B92"/>
  </w:style>
  <w:style w:type="paragraph" w:customStyle="1" w:styleId="19D5422FB6744DC2AC43C93A1FF57C8E">
    <w:name w:val="19D5422FB6744DC2AC43C93A1FF57C8E"/>
  </w:style>
  <w:style w:type="paragraph" w:customStyle="1" w:styleId="B527574C378A40139AE6DB26263EBBB6">
    <w:name w:val="B527574C378A40139AE6DB26263EBBB6"/>
  </w:style>
  <w:style w:type="paragraph" w:customStyle="1" w:styleId="AEED0375A64A4C45BEF0C99575EED562">
    <w:name w:val="AEED0375A64A4C45BEF0C99575EED562"/>
  </w:style>
  <w:style w:type="paragraph" w:customStyle="1" w:styleId="58589347DD8A4E2091235EF1CAA4D5FF">
    <w:name w:val="58589347DD8A4E2091235EF1CAA4D5FF"/>
  </w:style>
  <w:style w:type="paragraph" w:customStyle="1" w:styleId="509F94FA44BA4318903737CDE4FF5585">
    <w:name w:val="509F94FA44BA4318903737CDE4FF5585"/>
    <w:rsid w:val="00A4353F"/>
  </w:style>
  <w:style w:type="paragraph" w:customStyle="1" w:styleId="CC05E2466FA14BC29C55B16FD2356FA2">
    <w:name w:val="CC05E2466FA14BC29C55B16FD2356FA2"/>
    <w:rsid w:val="00A4353F"/>
  </w:style>
  <w:style w:type="paragraph" w:customStyle="1" w:styleId="C6BA44D5004940329FBB6BF987F601B3">
    <w:name w:val="C6BA44D5004940329FBB6BF987F601B3"/>
    <w:rsid w:val="00A4353F"/>
  </w:style>
  <w:style w:type="paragraph" w:customStyle="1" w:styleId="41EDE0DBA8764759B6C1E26090229C3B">
    <w:name w:val="41EDE0DBA8764759B6C1E26090229C3B"/>
    <w:rsid w:val="00566FAB"/>
  </w:style>
  <w:style w:type="paragraph" w:customStyle="1" w:styleId="B4B31350006342A2AF279013229587B8">
    <w:name w:val="B4B31350006342A2AF279013229587B8"/>
    <w:rsid w:val="004E1F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493CE52C50DA8B4789F53ECD4F513E11" ma:contentTypeVersion="2" ma:contentTypeDescription="Upload an image." ma:contentTypeScope="" ma:versionID="1486385bfab8f131c58783be4c456bec">
  <xsd:schema xmlns:xsd="http://www.w3.org/2001/XMLSchema" xmlns:xs="http://www.w3.org/2001/XMLSchema" xmlns:p="http://schemas.microsoft.com/office/2006/metadata/properties" xmlns:ns1="http://schemas.microsoft.com/sharepoint/v3" xmlns:ns2="6C4AD8DD-AF1F-4D05-96FD-4DE795F89C24" xmlns:ns3="http://schemas.microsoft.com/sharepoint/v3/fields" targetNamespace="http://schemas.microsoft.com/office/2006/metadata/properties" ma:root="true" ma:fieldsID="dec34aa7fff3eea618b7793dfb50fb5f" ns1:_="" ns2:_="" ns3:_="">
    <xsd:import namespace="http://schemas.microsoft.com/sharepoint/v3"/>
    <xsd:import namespace="6C4AD8DD-AF1F-4D05-96FD-4DE795F89C2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AD8DD-AF1F-4D05-96FD-4DE795F89C24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6C4AD8DD-AF1F-4D05-96FD-4DE795F89C24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EE7A53FD-F632-4464-8A89-BE1460D9165A}"/>
</file>

<file path=customXml/itemProps2.xml><?xml version="1.0" encoding="utf-8"?>
<ds:datastoreItem xmlns:ds="http://schemas.openxmlformats.org/officeDocument/2006/customXml" ds:itemID="{9A8BB1F1-B6F1-4B35-8B3D-6A18C94E3FB7}"/>
</file>

<file path=customXml/itemProps3.xml><?xml version="1.0" encoding="utf-8"?>
<ds:datastoreItem xmlns:ds="http://schemas.openxmlformats.org/officeDocument/2006/customXml" ds:itemID="{DD14F9FF-7EB3-43F4-BF49-739F662A3D88}"/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1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Barreiro, Theresa</dc:creator>
  <cp:keywords/>
  <dc:description/>
  <cp:lastModifiedBy>Herwick, Karin</cp:lastModifiedBy>
  <cp:revision>2</cp:revision>
  <cp:lastPrinted>2022-02-25T20:42:00Z</cp:lastPrinted>
  <dcterms:created xsi:type="dcterms:W3CDTF">2022-02-28T18:15:00Z</dcterms:created>
  <dcterms:modified xsi:type="dcterms:W3CDTF">2022-02-28T18:15:00Z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0x0101009148F5A04DDD49CBA7127AADA5FB792B00AADE34325A8B49CDA8BB4DB53328F21400493CE52C50DA8B4789F53ECD4F513E11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